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FE13EC" w14:textId="77777777" w:rsidR="000D78E4" w:rsidRDefault="006B29AE" w:rsidP="000D78E4">
      <w:pPr>
        <w:jc w:val="right"/>
        <w:rPr>
          <w:rFonts w:ascii="Calibri" w:hAnsi="Calibri"/>
        </w:rPr>
      </w:pPr>
      <w:r>
        <w:rPr>
          <w:rFonts w:ascii="Calibri" w:hAnsi="Calibri"/>
        </w:rPr>
        <w:t xml:space="preserve">Warszawa, </w:t>
      </w:r>
      <w:r w:rsidR="00BB32BA">
        <w:rPr>
          <w:rFonts w:ascii="Calibri" w:hAnsi="Calibri"/>
        </w:rPr>
        <w:t>09.</w:t>
      </w:r>
      <w:r w:rsidR="0033499C">
        <w:rPr>
          <w:rFonts w:ascii="Calibri" w:hAnsi="Calibri"/>
        </w:rPr>
        <w:t>01</w:t>
      </w:r>
      <w:r w:rsidR="000D78E4">
        <w:rPr>
          <w:rFonts w:ascii="Calibri" w:hAnsi="Calibri"/>
        </w:rPr>
        <w:t>. 201</w:t>
      </w:r>
      <w:r w:rsidR="0033499C">
        <w:rPr>
          <w:rFonts w:ascii="Calibri" w:hAnsi="Calibri"/>
        </w:rPr>
        <w:t>9</w:t>
      </w:r>
      <w:r w:rsidR="000D78E4">
        <w:rPr>
          <w:rFonts w:ascii="Calibri" w:hAnsi="Calibri"/>
        </w:rPr>
        <w:t xml:space="preserve"> r.</w:t>
      </w:r>
    </w:p>
    <w:p w14:paraId="4C4F2697" w14:textId="77777777" w:rsidR="00A13F43" w:rsidRDefault="00A13F43" w:rsidP="00A13F43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ZP/ </w:t>
      </w:r>
      <w:r w:rsidR="009B38E0">
        <w:rPr>
          <w:rFonts w:ascii="Calibri" w:hAnsi="Calibri"/>
        </w:rPr>
        <w:t>1</w:t>
      </w:r>
      <w:r>
        <w:rPr>
          <w:rFonts w:ascii="Calibri" w:hAnsi="Calibri"/>
        </w:rPr>
        <w:t xml:space="preserve"> /201</w:t>
      </w:r>
      <w:r w:rsidR="009B38E0">
        <w:rPr>
          <w:rFonts w:ascii="Calibri" w:hAnsi="Calibri"/>
        </w:rPr>
        <w:t>9</w:t>
      </w:r>
    </w:p>
    <w:p w14:paraId="1388513D" w14:textId="77777777" w:rsidR="00A13F43" w:rsidRDefault="00A13F43" w:rsidP="00A13F43">
      <w:pPr>
        <w:jc w:val="both"/>
        <w:rPr>
          <w:rFonts w:ascii="Calibri" w:hAnsi="Calibri"/>
        </w:rPr>
      </w:pPr>
    </w:p>
    <w:p w14:paraId="6FA15797" w14:textId="77777777" w:rsidR="00A13F43" w:rsidRDefault="00A13F43" w:rsidP="00A13F43">
      <w:pPr>
        <w:jc w:val="center"/>
        <w:rPr>
          <w:rFonts w:ascii="Calibri" w:hAnsi="Calibri"/>
          <w:b/>
          <w:sz w:val="28"/>
          <w:szCs w:val="28"/>
        </w:rPr>
      </w:pPr>
      <w:r w:rsidRPr="00A13F43">
        <w:rPr>
          <w:rFonts w:ascii="Calibri" w:hAnsi="Calibri"/>
          <w:b/>
          <w:sz w:val="28"/>
          <w:szCs w:val="28"/>
        </w:rPr>
        <w:t>Zaproszenie do złożenia oferty</w:t>
      </w:r>
    </w:p>
    <w:p w14:paraId="1BAA322B" w14:textId="77777777" w:rsidR="004E6FE5" w:rsidRPr="00A13F43" w:rsidRDefault="004E6FE5" w:rsidP="00A13F43">
      <w:pPr>
        <w:jc w:val="center"/>
        <w:rPr>
          <w:rFonts w:ascii="Calibri" w:hAnsi="Calibri"/>
          <w:b/>
          <w:sz w:val="28"/>
          <w:szCs w:val="28"/>
        </w:rPr>
      </w:pPr>
    </w:p>
    <w:p w14:paraId="6B536E44" w14:textId="77777777" w:rsidR="00A13F43" w:rsidRDefault="00A13F43" w:rsidP="00A13F43">
      <w:pPr>
        <w:jc w:val="center"/>
        <w:rPr>
          <w:rFonts w:ascii="Calibri" w:hAnsi="Calibri"/>
        </w:rPr>
      </w:pPr>
      <w:r>
        <w:rPr>
          <w:rFonts w:ascii="Calibri" w:hAnsi="Calibri"/>
        </w:rPr>
        <w:t>Postępowanie prowadzone w oparciu o art. 4 pkt. 8 ustawy z dnia 29 stycznia 2004r.</w:t>
      </w:r>
    </w:p>
    <w:p w14:paraId="7ABA0DF3" w14:textId="77777777" w:rsidR="00A13F43" w:rsidRDefault="00A13F43" w:rsidP="00A13F43">
      <w:pPr>
        <w:jc w:val="center"/>
        <w:rPr>
          <w:rFonts w:ascii="Calibri" w:hAnsi="Calibri"/>
        </w:rPr>
      </w:pPr>
      <w:r>
        <w:rPr>
          <w:rFonts w:ascii="Calibri" w:hAnsi="Calibri"/>
        </w:rPr>
        <w:t>Prawo Zamówień p</w:t>
      </w:r>
      <w:bookmarkStart w:id="0" w:name="_GoBack"/>
      <w:bookmarkEnd w:id="0"/>
      <w:r>
        <w:rPr>
          <w:rFonts w:ascii="Calibri" w:hAnsi="Calibri"/>
        </w:rPr>
        <w:t>ublicznych /</w:t>
      </w:r>
      <w:r w:rsidR="00BB32BA" w:rsidRPr="00BB32BA">
        <w:rPr>
          <w:rFonts w:ascii="Calibri" w:hAnsi="Calibri"/>
        </w:rPr>
        <w:t xml:space="preserve"> </w:t>
      </w:r>
      <w:proofErr w:type="spellStart"/>
      <w:r w:rsidR="00BB32BA">
        <w:rPr>
          <w:rFonts w:ascii="Calibri" w:hAnsi="Calibri"/>
        </w:rPr>
        <w:t>t.j</w:t>
      </w:r>
      <w:proofErr w:type="spellEnd"/>
      <w:r w:rsidR="00BB32BA">
        <w:rPr>
          <w:rFonts w:ascii="Calibri" w:hAnsi="Calibri"/>
        </w:rPr>
        <w:t xml:space="preserve">. </w:t>
      </w:r>
      <w:r>
        <w:rPr>
          <w:rFonts w:ascii="Calibri" w:hAnsi="Calibri"/>
        </w:rPr>
        <w:t>Dz.U 2018.1986</w:t>
      </w:r>
      <w:r w:rsidR="00BB32BA">
        <w:rPr>
          <w:rFonts w:ascii="Calibri" w:hAnsi="Calibri"/>
        </w:rPr>
        <w:t>/</w:t>
      </w:r>
      <w:r>
        <w:rPr>
          <w:rFonts w:ascii="Calibri" w:hAnsi="Calibri"/>
        </w:rPr>
        <w:t xml:space="preserve">. </w:t>
      </w:r>
    </w:p>
    <w:p w14:paraId="4EB62F2B" w14:textId="77777777" w:rsidR="00A13F43" w:rsidRDefault="00A13F43" w:rsidP="00A13F43">
      <w:pPr>
        <w:jc w:val="center"/>
        <w:rPr>
          <w:rFonts w:ascii="Calibri" w:hAnsi="Calibri"/>
        </w:rPr>
      </w:pPr>
    </w:p>
    <w:p w14:paraId="3E3C6342" w14:textId="77777777" w:rsidR="00A13F43" w:rsidRPr="00A6496C" w:rsidRDefault="00A13F43" w:rsidP="00A6496C">
      <w:pPr>
        <w:pStyle w:val="Akapitzlist"/>
        <w:numPr>
          <w:ilvl w:val="0"/>
          <w:numId w:val="4"/>
        </w:numPr>
        <w:jc w:val="both"/>
        <w:rPr>
          <w:rFonts w:ascii="Calibri" w:hAnsi="Calibri"/>
          <w:u w:val="single"/>
        </w:rPr>
      </w:pPr>
      <w:r w:rsidRPr="00A6496C">
        <w:rPr>
          <w:rFonts w:ascii="Calibri" w:hAnsi="Calibri"/>
          <w:u w:val="single"/>
        </w:rPr>
        <w:t>Zamawiający:</w:t>
      </w:r>
    </w:p>
    <w:p w14:paraId="2DB89E43" w14:textId="77777777" w:rsidR="00A13F43" w:rsidRDefault="00A13F43" w:rsidP="00A13F43">
      <w:pPr>
        <w:jc w:val="both"/>
        <w:rPr>
          <w:rFonts w:ascii="Calibri" w:hAnsi="Calibri"/>
        </w:rPr>
      </w:pPr>
      <w:r>
        <w:rPr>
          <w:rFonts w:ascii="Calibri" w:hAnsi="Calibri"/>
        </w:rPr>
        <w:t>Stołeczne Centrum Opiekuńczo- Lecznicze Sp. z o.o., ul. Mehoffera 72/74, 03-131 Warszawa</w:t>
      </w:r>
    </w:p>
    <w:p w14:paraId="1E9C4E87" w14:textId="77777777" w:rsidR="00A13F43" w:rsidRDefault="00A13F43" w:rsidP="00A13F43">
      <w:pPr>
        <w:jc w:val="both"/>
        <w:rPr>
          <w:rFonts w:ascii="Calibri" w:hAnsi="Calibri"/>
        </w:rPr>
      </w:pPr>
    </w:p>
    <w:p w14:paraId="6D7D50E1" w14:textId="77777777" w:rsidR="00A13F43" w:rsidRPr="00A6496C" w:rsidRDefault="00A13F43" w:rsidP="00A6496C">
      <w:pPr>
        <w:pStyle w:val="Akapitzlist"/>
        <w:numPr>
          <w:ilvl w:val="0"/>
          <w:numId w:val="4"/>
        </w:numPr>
        <w:jc w:val="both"/>
        <w:rPr>
          <w:rFonts w:ascii="Calibri" w:hAnsi="Calibri"/>
          <w:u w:val="single"/>
        </w:rPr>
      </w:pPr>
      <w:r w:rsidRPr="00A6496C">
        <w:rPr>
          <w:rFonts w:ascii="Calibri" w:hAnsi="Calibri"/>
          <w:u w:val="single"/>
        </w:rPr>
        <w:t>Przedmiot post</w:t>
      </w:r>
      <w:r w:rsidR="00A6496C">
        <w:rPr>
          <w:rFonts w:ascii="Calibri" w:hAnsi="Calibri"/>
          <w:u w:val="single"/>
        </w:rPr>
        <w:t>ę</w:t>
      </w:r>
      <w:r w:rsidRPr="00A6496C">
        <w:rPr>
          <w:rFonts w:ascii="Calibri" w:hAnsi="Calibri"/>
          <w:u w:val="single"/>
        </w:rPr>
        <w:t>powania:</w:t>
      </w:r>
    </w:p>
    <w:p w14:paraId="7B94BEA5" w14:textId="77777777" w:rsidR="00A13F43" w:rsidRPr="00934840" w:rsidRDefault="00A13F43" w:rsidP="00A13F43">
      <w:pPr>
        <w:jc w:val="both"/>
        <w:rPr>
          <w:rFonts w:ascii="Calibri" w:hAnsi="Calibri"/>
          <w:i/>
        </w:rPr>
      </w:pPr>
      <w:r>
        <w:rPr>
          <w:rFonts w:ascii="Calibri" w:hAnsi="Calibri"/>
        </w:rPr>
        <w:t xml:space="preserve">Sukcesywny, bezgotówkowy zakup paliwa i usług dla pojazdów służbowych i sprzętu Stołecznego Centrum Opiekuńczo- Leczniczego Sp. z o.o. o wartości nie przekraczającej równowartości kwoty 30 000 euro bez stosowania ustawy </w:t>
      </w:r>
      <w:r w:rsidRPr="00934840">
        <w:rPr>
          <w:rFonts w:ascii="Calibri" w:hAnsi="Calibri"/>
          <w:i/>
        </w:rPr>
        <w:t>Prawo zamówień publicznych.</w:t>
      </w:r>
    </w:p>
    <w:p w14:paraId="1462CA56" w14:textId="77777777" w:rsidR="00A13F43" w:rsidRDefault="00A13F43" w:rsidP="00A13F43">
      <w:pPr>
        <w:jc w:val="both"/>
        <w:rPr>
          <w:rFonts w:ascii="Calibri" w:hAnsi="Calibri"/>
        </w:rPr>
      </w:pPr>
    </w:p>
    <w:p w14:paraId="2CF90B9A" w14:textId="77777777" w:rsidR="00A13F43" w:rsidRPr="00934840" w:rsidRDefault="00A13F43" w:rsidP="00A13F43">
      <w:pPr>
        <w:jc w:val="both"/>
        <w:rPr>
          <w:rFonts w:ascii="Calibri" w:hAnsi="Calibri"/>
          <w:b/>
        </w:rPr>
      </w:pPr>
      <w:r w:rsidRPr="00934840">
        <w:rPr>
          <w:rFonts w:ascii="Calibri" w:hAnsi="Calibri"/>
          <w:b/>
        </w:rPr>
        <w:t>Przedmiot obejmuje:</w:t>
      </w:r>
    </w:p>
    <w:p w14:paraId="693EDBEC" w14:textId="77777777" w:rsidR="000D78E4" w:rsidRPr="00934840" w:rsidRDefault="00827B1B" w:rsidP="004D3598">
      <w:pPr>
        <w:rPr>
          <w:rFonts w:ascii="Calibri" w:hAnsi="Calibri"/>
          <w:b/>
        </w:rPr>
      </w:pPr>
      <w:r w:rsidRPr="00934840">
        <w:rPr>
          <w:rFonts w:ascii="Calibri" w:hAnsi="Calibri"/>
          <w:b/>
        </w:rPr>
        <w:t xml:space="preserve">Zakup paliwa </w:t>
      </w:r>
      <w:r w:rsidR="00C322F1">
        <w:rPr>
          <w:rFonts w:ascii="Calibri" w:hAnsi="Calibri"/>
          <w:b/>
        </w:rPr>
        <w:t xml:space="preserve">i usług </w:t>
      </w:r>
      <w:r w:rsidRPr="00934840">
        <w:rPr>
          <w:rFonts w:ascii="Calibri" w:hAnsi="Calibri"/>
          <w:b/>
        </w:rPr>
        <w:t>w okresie obowiązywania umowy w poniższych ilościach:</w:t>
      </w:r>
    </w:p>
    <w:p w14:paraId="2B87E9CB" w14:textId="77777777" w:rsidR="00827B1B" w:rsidRPr="00934840" w:rsidRDefault="00827B1B" w:rsidP="00827B1B">
      <w:pPr>
        <w:pStyle w:val="Akapitzlist"/>
        <w:numPr>
          <w:ilvl w:val="0"/>
          <w:numId w:val="2"/>
        </w:numPr>
        <w:rPr>
          <w:rFonts w:ascii="Calibri" w:hAnsi="Calibri"/>
          <w:b/>
        </w:rPr>
      </w:pPr>
      <w:r w:rsidRPr="00934840">
        <w:rPr>
          <w:rFonts w:ascii="Calibri" w:hAnsi="Calibri"/>
          <w:b/>
        </w:rPr>
        <w:t xml:space="preserve">Olej napędowy </w:t>
      </w:r>
      <w:r w:rsidR="00C322F1">
        <w:rPr>
          <w:rFonts w:ascii="Calibri" w:hAnsi="Calibri"/>
          <w:b/>
        </w:rPr>
        <w:t>ON – 9900 l.</w:t>
      </w:r>
    </w:p>
    <w:p w14:paraId="1820CA4B" w14:textId="77777777" w:rsidR="00827B1B" w:rsidRDefault="00827B1B" w:rsidP="00827B1B">
      <w:pPr>
        <w:pStyle w:val="Akapitzlist"/>
        <w:numPr>
          <w:ilvl w:val="0"/>
          <w:numId w:val="2"/>
        </w:numPr>
        <w:rPr>
          <w:rFonts w:ascii="Calibri" w:hAnsi="Calibri"/>
          <w:b/>
        </w:rPr>
      </w:pPr>
      <w:r w:rsidRPr="00934840">
        <w:rPr>
          <w:rFonts w:ascii="Calibri" w:hAnsi="Calibri"/>
          <w:b/>
        </w:rPr>
        <w:t xml:space="preserve">Benzyna bezołowiowa </w:t>
      </w:r>
      <w:r w:rsidRPr="00C322F1">
        <w:rPr>
          <w:rFonts w:ascii="Calibri" w:hAnsi="Calibri"/>
          <w:b/>
          <w:strike/>
        </w:rPr>
        <w:t>PB</w:t>
      </w:r>
      <w:r w:rsidRPr="00934840">
        <w:rPr>
          <w:rFonts w:ascii="Calibri" w:hAnsi="Calibri"/>
          <w:b/>
        </w:rPr>
        <w:t xml:space="preserve"> 95 – </w:t>
      </w:r>
      <w:r w:rsidR="00C322F1">
        <w:rPr>
          <w:rFonts w:ascii="Calibri" w:hAnsi="Calibri"/>
          <w:b/>
        </w:rPr>
        <w:t>3460 l.</w:t>
      </w:r>
    </w:p>
    <w:p w14:paraId="3CFD65E7" w14:textId="77777777" w:rsidR="00C322F1" w:rsidRPr="00934840" w:rsidRDefault="00C322F1" w:rsidP="00827B1B">
      <w:pPr>
        <w:pStyle w:val="Akapitzlist"/>
        <w:numPr>
          <w:ilvl w:val="0"/>
          <w:numId w:val="2"/>
        </w:numPr>
        <w:rPr>
          <w:rFonts w:ascii="Calibri" w:hAnsi="Calibri"/>
          <w:b/>
        </w:rPr>
      </w:pPr>
      <w:r>
        <w:rPr>
          <w:rFonts w:ascii="Calibri" w:hAnsi="Calibri"/>
          <w:b/>
        </w:rPr>
        <w:t>Usługa mycia pojazdów</w:t>
      </w:r>
      <w:r w:rsidR="008D74C5">
        <w:rPr>
          <w:rFonts w:ascii="Calibri" w:hAnsi="Calibri"/>
          <w:b/>
        </w:rPr>
        <w:t>.</w:t>
      </w:r>
    </w:p>
    <w:p w14:paraId="603B33C5" w14:textId="77777777" w:rsidR="00827B1B" w:rsidRPr="00C322F1" w:rsidRDefault="00827B1B" w:rsidP="00C322F1">
      <w:pPr>
        <w:rPr>
          <w:rFonts w:ascii="Calibri" w:hAnsi="Calibri"/>
          <w:b/>
        </w:rPr>
      </w:pPr>
    </w:p>
    <w:p w14:paraId="5A3DF923" w14:textId="77777777" w:rsidR="00D603DA" w:rsidRDefault="00D603DA" w:rsidP="00D603DA">
      <w:pPr>
        <w:rPr>
          <w:rFonts w:ascii="Calibri" w:hAnsi="Calibri"/>
        </w:rPr>
      </w:pPr>
    </w:p>
    <w:p w14:paraId="168B9520" w14:textId="77777777" w:rsidR="00D603DA" w:rsidRDefault="00D603DA" w:rsidP="00934840">
      <w:pPr>
        <w:jc w:val="both"/>
        <w:rPr>
          <w:rFonts w:ascii="Calibri" w:hAnsi="Calibri"/>
        </w:rPr>
      </w:pPr>
      <w:r>
        <w:rPr>
          <w:rFonts w:ascii="Calibri" w:hAnsi="Calibri"/>
        </w:rPr>
        <w:t>Powyższe zapotrzebowanie jest ilością szacunkową i nie stanowi zobowiązania do zakupu paliwa w podanych ilościach.</w:t>
      </w:r>
    </w:p>
    <w:p w14:paraId="03E4A533" w14:textId="77777777" w:rsidR="00D603DA" w:rsidRDefault="00D603DA" w:rsidP="00934840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Zamawiający </w:t>
      </w:r>
      <w:r w:rsidR="00A6496C">
        <w:rPr>
          <w:rFonts w:ascii="Calibri" w:hAnsi="Calibri"/>
        </w:rPr>
        <w:t>będzie dokonywał zakupu paliw sukcesywnie w systemie kart flotowych.</w:t>
      </w:r>
    </w:p>
    <w:p w14:paraId="75A24E52" w14:textId="77777777" w:rsidR="00A6496C" w:rsidRDefault="00A6496C" w:rsidP="00934840">
      <w:pPr>
        <w:jc w:val="both"/>
        <w:rPr>
          <w:rFonts w:ascii="Calibri" w:hAnsi="Calibri"/>
        </w:rPr>
      </w:pPr>
      <w:r>
        <w:rPr>
          <w:rFonts w:ascii="Calibri" w:hAnsi="Calibri"/>
        </w:rPr>
        <w:t>Wykonawca:</w:t>
      </w:r>
    </w:p>
    <w:p w14:paraId="6EA393DA" w14:textId="77777777" w:rsidR="00A6496C" w:rsidRDefault="00A6496C" w:rsidP="00934840">
      <w:pPr>
        <w:jc w:val="both"/>
        <w:rPr>
          <w:rFonts w:ascii="Calibri" w:hAnsi="Calibri"/>
        </w:rPr>
      </w:pPr>
      <w:r>
        <w:rPr>
          <w:rFonts w:ascii="Calibri" w:hAnsi="Calibri"/>
        </w:rPr>
        <w:t>- wyda bezpłatnie karty do każdego z pojazdów wskazanych przez Zamawiającego.</w:t>
      </w:r>
    </w:p>
    <w:p w14:paraId="146BF9F9" w14:textId="77777777" w:rsidR="00A6496C" w:rsidRDefault="00A6496C" w:rsidP="00934840">
      <w:pPr>
        <w:jc w:val="both"/>
        <w:rPr>
          <w:rFonts w:ascii="Calibri" w:hAnsi="Calibri"/>
        </w:rPr>
      </w:pPr>
      <w:r>
        <w:rPr>
          <w:rFonts w:ascii="Calibri" w:hAnsi="Calibri"/>
        </w:rPr>
        <w:t>- dostarczy Zamawiającemu wykaz stacji, które będą realizowały dla Zamawiającego sprzedaż na terenie Warszawy,</w:t>
      </w:r>
    </w:p>
    <w:p w14:paraId="72B65479" w14:textId="77777777" w:rsidR="00A6496C" w:rsidRDefault="00A6496C" w:rsidP="00D603DA">
      <w:pPr>
        <w:rPr>
          <w:rFonts w:ascii="Calibri" w:hAnsi="Calibri"/>
        </w:rPr>
      </w:pPr>
    </w:p>
    <w:p w14:paraId="57D38F61" w14:textId="77777777" w:rsidR="00A6496C" w:rsidRPr="00934840" w:rsidRDefault="00A6496C" w:rsidP="00A6496C">
      <w:pPr>
        <w:pStyle w:val="Akapitzlist"/>
        <w:numPr>
          <w:ilvl w:val="0"/>
          <w:numId w:val="4"/>
        </w:numPr>
        <w:rPr>
          <w:rFonts w:ascii="Calibri" w:hAnsi="Calibri"/>
          <w:u w:val="single"/>
        </w:rPr>
      </w:pPr>
      <w:r w:rsidRPr="00934840">
        <w:rPr>
          <w:rFonts w:ascii="Calibri" w:hAnsi="Calibri"/>
          <w:u w:val="single"/>
        </w:rPr>
        <w:t>Termin realizacji przedmiotu zamówienia:</w:t>
      </w:r>
    </w:p>
    <w:p w14:paraId="6A306BF4" w14:textId="77777777" w:rsidR="00A6496C" w:rsidRDefault="00A6496C" w:rsidP="00A6496C">
      <w:pPr>
        <w:pStyle w:val="Akapitzlist"/>
        <w:rPr>
          <w:rFonts w:ascii="Calibri" w:hAnsi="Calibri"/>
        </w:rPr>
      </w:pPr>
      <w:r>
        <w:rPr>
          <w:rFonts w:ascii="Calibri" w:hAnsi="Calibri"/>
        </w:rPr>
        <w:t xml:space="preserve">Od </w:t>
      </w:r>
      <w:r w:rsidR="00605CC9">
        <w:rPr>
          <w:rFonts w:ascii="Calibri" w:hAnsi="Calibri"/>
        </w:rPr>
        <w:t>dnia następującego po podpisaniu umowy</w:t>
      </w:r>
      <w:r>
        <w:rPr>
          <w:rFonts w:ascii="Calibri" w:hAnsi="Calibri"/>
        </w:rPr>
        <w:t xml:space="preserve"> do 30.06.2020r.</w:t>
      </w:r>
    </w:p>
    <w:p w14:paraId="5EAA692C" w14:textId="77777777" w:rsidR="00A6496C" w:rsidRPr="00934840" w:rsidRDefault="00A6496C" w:rsidP="00A6496C">
      <w:pPr>
        <w:pStyle w:val="Akapitzlist"/>
        <w:numPr>
          <w:ilvl w:val="0"/>
          <w:numId w:val="4"/>
        </w:numPr>
        <w:rPr>
          <w:rFonts w:ascii="Calibri" w:hAnsi="Calibri"/>
          <w:u w:val="single"/>
        </w:rPr>
      </w:pPr>
      <w:r w:rsidRPr="00934840">
        <w:rPr>
          <w:rFonts w:ascii="Calibri" w:hAnsi="Calibri"/>
          <w:u w:val="single"/>
        </w:rPr>
        <w:t>Dokumenty jakie Wykonawca powinien złożyć wraz z ofertą:</w:t>
      </w:r>
    </w:p>
    <w:p w14:paraId="4A91AEA6" w14:textId="77777777" w:rsidR="00A6496C" w:rsidRDefault="00A6496C" w:rsidP="00A6496C">
      <w:pPr>
        <w:pStyle w:val="Akapitzlist"/>
        <w:numPr>
          <w:ilvl w:val="0"/>
          <w:numId w:val="5"/>
        </w:numPr>
        <w:rPr>
          <w:rFonts w:ascii="Calibri" w:hAnsi="Calibri"/>
        </w:rPr>
      </w:pPr>
      <w:r>
        <w:rPr>
          <w:rFonts w:ascii="Calibri" w:hAnsi="Calibri"/>
        </w:rPr>
        <w:t>Wypełniony i podpisany przez Wykonawcę formularz ofertowo- cenowy wg wzoru stanowiącego Załącznik nr 1,</w:t>
      </w:r>
    </w:p>
    <w:p w14:paraId="51E60533" w14:textId="77777777" w:rsidR="00A6496C" w:rsidRDefault="00510EF3" w:rsidP="00A6496C">
      <w:pPr>
        <w:pStyle w:val="Akapitzlist"/>
        <w:numPr>
          <w:ilvl w:val="0"/>
          <w:numId w:val="5"/>
        </w:numPr>
        <w:rPr>
          <w:rFonts w:ascii="Calibri" w:hAnsi="Calibri"/>
        </w:rPr>
      </w:pPr>
      <w:r>
        <w:rPr>
          <w:rFonts w:ascii="Calibri" w:hAnsi="Calibri"/>
        </w:rPr>
        <w:t>Kopia koncesji na wykonywanie działalności gospodarczej w zakresie obrotu paliwami płynnymi.</w:t>
      </w:r>
    </w:p>
    <w:p w14:paraId="006248C7" w14:textId="77777777" w:rsidR="00510EF3" w:rsidRPr="00934840" w:rsidRDefault="00510EF3" w:rsidP="00934840">
      <w:pPr>
        <w:pStyle w:val="Akapitzlist"/>
        <w:numPr>
          <w:ilvl w:val="0"/>
          <w:numId w:val="4"/>
        </w:numPr>
        <w:jc w:val="both"/>
        <w:rPr>
          <w:rFonts w:ascii="Calibri" w:hAnsi="Calibri"/>
          <w:u w:val="single"/>
        </w:rPr>
      </w:pPr>
      <w:r w:rsidRPr="00934840">
        <w:rPr>
          <w:rFonts w:ascii="Calibri" w:hAnsi="Calibri"/>
          <w:u w:val="single"/>
        </w:rPr>
        <w:t>Opis sposobu wskazania ceny</w:t>
      </w:r>
    </w:p>
    <w:p w14:paraId="558EA633" w14:textId="77777777" w:rsidR="00510EF3" w:rsidRDefault="00510EF3" w:rsidP="00934840">
      <w:pPr>
        <w:pStyle w:val="Akapitzlist"/>
        <w:numPr>
          <w:ilvl w:val="0"/>
          <w:numId w:val="6"/>
        </w:numPr>
        <w:jc w:val="both"/>
        <w:rPr>
          <w:rFonts w:ascii="Calibri" w:hAnsi="Calibri"/>
        </w:rPr>
      </w:pPr>
      <w:r>
        <w:rPr>
          <w:rFonts w:ascii="Calibri" w:hAnsi="Calibri"/>
        </w:rPr>
        <w:t>Na załączonym formularzu ofertowo- cenowym Załącznik nr 1, wykonawca obliczy cenę ofertową ryczałtową nett</w:t>
      </w:r>
      <w:r w:rsidR="000A5305">
        <w:rPr>
          <w:rFonts w:ascii="Calibri" w:hAnsi="Calibri"/>
        </w:rPr>
        <w:t>o</w:t>
      </w:r>
      <w:r>
        <w:rPr>
          <w:rFonts w:ascii="Calibri" w:hAnsi="Calibri"/>
        </w:rPr>
        <w:t>/VAT/brutto za wykonanie/udzielenie przedmiotu zamówienia.</w:t>
      </w:r>
    </w:p>
    <w:p w14:paraId="5C8ADD4D" w14:textId="77777777" w:rsidR="00CC21E6" w:rsidRPr="00CC21E6" w:rsidRDefault="00CC21E6" w:rsidP="00934840">
      <w:pPr>
        <w:pStyle w:val="Akapitzlist"/>
        <w:numPr>
          <w:ilvl w:val="0"/>
          <w:numId w:val="6"/>
        </w:numPr>
        <w:jc w:val="both"/>
        <w:rPr>
          <w:rFonts w:ascii="Calibri" w:hAnsi="Calibri"/>
        </w:rPr>
      </w:pPr>
      <w:r w:rsidRPr="00CC21E6">
        <w:rPr>
          <w:rFonts w:ascii="Calibri" w:hAnsi="Calibri"/>
        </w:rPr>
        <w:t>Wartość cenową należy podać w złotych polskich – z dokładnością do dwóch miejsc po przecinku oraz słownie.</w:t>
      </w:r>
    </w:p>
    <w:p w14:paraId="5658B4FA" w14:textId="77777777" w:rsidR="00CC21E6" w:rsidRDefault="00CC21E6" w:rsidP="00934840">
      <w:pPr>
        <w:pStyle w:val="Akapitzlist"/>
        <w:numPr>
          <w:ilvl w:val="0"/>
          <w:numId w:val="6"/>
        </w:numPr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>Cena powinna zawierać wszystkie koszty związane z wykonaniem przedmiotu zamówienia.</w:t>
      </w:r>
    </w:p>
    <w:p w14:paraId="2423CB24" w14:textId="77777777" w:rsidR="00CC21E6" w:rsidRDefault="00CC21E6" w:rsidP="00934840">
      <w:pPr>
        <w:pStyle w:val="Akapitzlist"/>
        <w:numPr>
          <w:ilvl w:val="0"/>
          <w:numId w:val="6"/>
        </w:numPr>
        <w:jc w:val="both"/>
        <w:rPr>
          <w:rFonts w:ascii="Calibri" w:hAnsi="Calibri"/>
        </w:rPr>
      </w:pPr>
      <w:r>
        <w:rPr>
          <w:rFonts w:ascii="Calibri" w:hAnsi="Calibri"/>
        </w:rPr>
        <w:t>Wszelkie rozliczenia pomiędzy Zamawiającym a Wykonawcą odbywać się będą w złotych polskich.</w:t>
      </w:r>
    </w:p>
    <w:p w14:paraId="0C34E246" w14:textId="77777777" w:rsidR="00934840" w:rsidRDefault="00934840" w:rsidP="00934840">
      <w:pPr>
        <w:pStyle w:val="Akapitzlist"/>
        <w:jc w:val="both"/>
        <w:rPr>
          <w:rFonts w:ascii="Calibri" w:hAnsi="Calibri"/>
        </w:rPr>
      </w:pPr>
    </w:p>
    <w:p w14:paraId="63D941C3" w14:textId="77777777" w:rsidR="00CC21E6" w:rsidRPr="00934840" w:rsidRDefault="00CC21E6" w:rsidP="00934840">
      <w:pPr>
        <w:pStyle w:val="Akapitzlist"/>
        <w:numPr>
          <w:ilvl w:val="0"/>
          <w:numId w:val="4"/>
        </w:numPr>
        <w:jc w:val="both"/>
        <w:rPr>
          <w:rFonts w:ascii="Calibri" w:hAnsi="Calibri"/>
          <w:u w:val="single"/>
        </w:rPr>
      </w:pPr>
      <w:r w:rsidRPr="00934840">
        <w:rPr>
          <w:rFonts w:ascii="Calibri" w:hAnsi="Calibri"/>
          <w:u w:val="single"/>
        </w:rPr>
        <w:t>Informacje o formalnościach</w:t>
      </w:r>
    </w:p>
    <w:p w14:paraId="20BCC7BC" w14:textId="77777777" w:rsidR="00CC21E6" w:rsidRDefault="00CC21E6" w:rsidP="00934840">
      <w:pPr>
        <w:pStyle w:val="Akapitzlist"/>
        <w:numPr>
          <w:ilvl w:val="0"/>
          <w:numId w:val="7"/>
        </w:numPr>
        <w:jc w:val="both"/>
        <w:rPr>
          <w:rFonts w:ascii="Calibri" w:hAnsi="Calibri"/>
        </w:rPr>
      </w:pPr>
      <w:r>
        <w:rPr>
          <w:rFonts w:ascii="Calibri" w:hAnsi="Calibri"/>
        </w:rPr>
        <w:t xml:space="preserve">Niezwłocznie po wyborze najkorzystniejszej oferty Zamawiający zawiadomi Wykonawców biorących udział w postepowaniu oraz zamieści informację na stronie internetowej Zamawiającego </w:t>
      </w:r>
      <w:hyperlink r:id="rId7" w:history="1">
        <w:r w:rsidRPr="00BD12B5">
          <w:rPr>
            <w:rStyle w:val="Hipercze"/>
            <w:rFonts w:ascii="Calibri" w:hAnsi="Calibri"/>
          </w:rPr>
          <w:t>www.scol.warszawa.pl</w:t>
        </w:r>
      </w:hyperlink>
      <w:r>
        <w:rPr>
          <w:rFonts w:ascii="Calibri" w:hAnsi="Calibri"/>
        </w:rPr>
        <w:t xml:space="preserve"> </w:t>
      </w:r>
    </w:p>
    <w:p w14:paraId="05472E60" w14:textId="77777777" w:rsidR="00CC21E6" w:rsidRDefault="00934840" w:rsidP="00934840">
      <w:pPr>
        <w:pStyle w:val="Akapitzlist"/>
        <w:numPr>
          <w:ilvl w:val="0"/>
          <w:numId w:val="7"/>
        </w:numPr>
        <w:jc w:val="both"/>
        <w:rPr>
          <w:rFonts w:ascii="Calibri" w:hAnsi="Calibri"/>
        </w:rPr>
      </w:pPr>
      <w:r>
        <w:rPr>
          <w:rFonts w:ascii="Calibri" w:hAnsi="Calibri"/>
        </w:rPr>
        <w:t>Zamawiający</w:t>
      </w:r>
      <w:r w:rsidR="00CA7912">
        <w:rPr>
          <w:rFonts w:ascii="Calibri" w:hAnsi="Calibri"/>
        </w:rPr>
        <w:t xml:space="preserve"> zawrze umowę z wybranym Wykonawcą po przekazaniu zawiadomienia o wyborze Wykonawcy, ale nie </w:t>
      </w:r>
      <w:r>
        <w:rPr>
          <w:rFonts w:ascii="Calibri" w:hAnsi="Calibri"/>
        </w:rPr>
        <w:t>później</w:t>
      </w:r>
      <w:r w:rsidR="00CA7912">
        <w:rPr>
          <w:rFonts w:ascii="Calibri" w:hAnsi="Calibri"/>
        </w:rPr>
        <w:t xml:space="preserve"> niż w terminie związania ofertą.</w:t>
      </w:r>
    </w:p>
    <w:p w14:paraId="16CAB966" w14:textId="77777777" w:rsidR="00CA7912" w:rsidRDefault="00CA7912" w:rsidP="00934840">
      <w:pPr>
        <w:pStyle w:val="Akapitzlist"/>
        <w:numPr>
          <w:ilvl w:val="0"/>
          <w:numId w:val="7"/>
        </w:numPr>
        <w:jc w:val="both"/>
        <w:rPr>
          <w:rFonts w:ascii="Calibri" w:hAnsi="Calibri"/>
        </w:rPr>
      </w:pPr>
      <w:r>
        <w:rPr>
          <w:rFonts w:ascii="Calibri" w:hAnsi="Calibri"/>
        </w:rPr>
        <w:t xml:space="preserve">Jeżeli Wykonawca, którego oferta została wybrana uchyli się od zawarcia umowy, </w:t>
      </w:r>
      <w:r w:rsidR="00934840">
        <w:rPr>
          <w:rFonts w:ascii="Calibri" w:hAnsi="Calibri"/>
        </w:rPr>
        <w:t>Zamawiający</w:t>
      </w:r>
      <w:r>
        <w:rPr>
          <w:rFonts w:ascii="Calibri" w:hAnsi="Calibri"/>
        </w:rPr>
        <w:t xml:space="preserve"> wybierze kolejną ofertę najkorzystniejszą spośród złożonych ofert, bez </w:t>
      </w:r>
      <w:r w:rsidR="00934840">
        <w:rPr>
          <w:rFonts w:ascii="Calibri" w:hAnsi="Calibri"/>
        </w:rPr>
        <w:t>przeprowadzania</w:t>
      </w:r>
      <w:r>
        <w:rPr>
          <w:rFonts w:ascii="Calibri" w:hAnsi="Calibri"/>
        </w:rPr>
        <w:t xml:space="preserve"> ich ponownej oceny.</w:t>
      </w:r>
    </w:p>
    <w:p w14:paraId="7A372B15" w14:textId="77777777" w:rsidR="00CA7912" w:rsidRDefault="00CA7912" w:rsidP="00934840">
      <w:pPr>
        <w:pStyle w:val="Akapitzlist"/>
        <w:numPr>
          <w:ilvl w:val="0"/>
          <w:numId w:val="7"/>
        </w:numPr>
        <w:jc w:val="both"/>
        <w:rPr>
          <w:rFonts w:ascii="Calibri" w:hAnsi="Calibri"/>
        </w:rPr>
      </w:pPr>
      <w:r>
        <w:rPr>
          <w:rFonts w:ascii="Calibri" w:hAnsi="Calibri"/>
        </w:rPr>
        <w:t xml:space="preserve">Niniejsze postepowanie prowadzone jest na zasadach opartych na </w:t>
      </w:r>
      <w:r w:rsidR="00934840">
        <w:rPr>
          <w:rFonts w:ascii="Calibri" w:hAnsi="Calibri"/>
        </w:rPr>
        <w:t>wewnętrznych</w:t>
      </w:r>
      <w:r>
        <w:rPr>
          <w:rFonts w:ascii="Calibri" w:hAnsi="Calibri"/>
        </w:rPr>
        <w:t xml:space="preserve">  uregulowaniach </w:t>
      </w:r>
      <w:r w:rsidR="00934840">
        <w:rPr>
          <w:rFonts w:ascii="Calibri" w:hAnsi="Calibri"/>
        </w:rPr>
        <w:t>organizacyjnych</w:t>
      </w:r>
      <w:r>
        <w:rPr>
          <w:rFonts w:ascii="Calibri" w:hAnsi="Calibri"/>
        </w:rPr>
        <w:t xml:space="preserve"> </w:t>
      </w:r>
      <w:r w:rsidR="00934840">
        <w:rPr>
          <w:rFonts w:ascii="Calibri" w:hAnsi="Calibri"/>
        </w:rPr>
        <w:t>Zamawiającego</w:t>
      </w:r>
      <w:r>
        <w:rPr>
          <w:rFonts w:ascii="Calibri" w:hAnsi="Calibri"/>
        </w:rPr>
        <w:t>. Nie maj</w:t>
      </w:r>
      <w:r w:rsidR="00A03C31">
        <w:rPr>
          <w:rFonts w:ascii="Calibri" w:hAnsi="Calibri"/>
        </w:rPr>
        <w:t>ą</w:t>
      </w:r>
      <w:r>
        <w:rPr>
          <w:rFonts w:ascii="Calibri" w:hAnsi="Calibri"/>
        </w:rPr>
        <w:t xml:space="preserve"> w tym przypadku zastosowania </w:t>
      </w:r>
      <w:r w:rsidR="00934840">
        <w:rPr>
          <w:rFonts w:ascii="Calibri" w:hAnsi="Calibri"/>
        </w:rPr>
        <w:t>przepisy</w:t>
      </w:r>
      <w:r>
        <w:rPr>
          <w:rFonts w:ascii="Calibri" w:hAnsi="Calibri"/>
        </w:rPr>
        <w:t xml:space="preserve"> Ustawy Prawo zamówień Publicznych.</w:t>
      </w:r>
    </w:p>
    <w:p w14:paraId="317CCB34" w14:textId="77777777" w:rsidR="00934840" w:rsidRDefault="00934840" w:rsidP="00934840">
      <w:pPr>
        <w:pStyle w:val="Akapitzlist"/>
        <w:jc w:val="both"/>
        <w:rPr>
          <w:rFonts w:ascii="Calibri" w:hAnsi="Calibri"/>
        </w:rPr>
      </w:pPr>
    </w:p>
    <w:p w14:paraId="1B8C4610" w14:textId="77777777" w:rsidR="00CA7912" w:rsidRPr="00934840" w:rsidRDefault="00CA7912" w:rsidP="00934840">
      <w:pPr>
        <w:pStyle w:val="Akapitzlist"/>
        <w:numPr>
          <w:ilvl w:val="0"/>
          <w:numId w:val="4"/>
        </w:numPr>
        <w:jc w:val="both"/>
        <w:rPr>
          <w:rFonts w:ascii="Calibri" w:hAnsi="Calibri"/>
          <w:u w:val="single"/>
        </w:rPr>
      </w:pPr>
      <w:r w:rsidRPr="00934840">
        <w:rPr>
          <w:rFonts w:ascii="Calibri" w:hAnsi="Calibri"/>
          <w:u w:val="single"/>
        </w:rPr>
        <w:t>Kryteria oceny ofert: 100% cena</w:t>
      </w:r>
    </w:p>
    <w:p w14:paraId="6F6881D1" w14:textId="77777777" w:rsidR="00CA7912" w:rsidRPr="00934840" w:rsidRDefault="00CA7912" w:rsidP="00934840">
      <w:pPr>
        <w:pStyle w:val="Akapitzlist"/>
        <w:numPr>
          <w:ilvl w:val="0"/>
          <w:numId w:val="4"/>
        </w:numPr>
        <w:jc w:val="both"/>
        <w:rPr>
          <w:rFonts w:ascii="Calibri" w:hAnsi="Calibri"/>
          <w:u w:val="single"/>
        </w:rPr>
      </w:pPr>
      <w:r w:rsidRPr="00934840">
        <w:rPr>
          <w:rFonts w:ascii="Calibri" w:hAnsi="Calibri"/>
          <w:u w:val="single"/>
        </w:rPr>
        <w:t>Miejsce i termin składania ofert:</w:t>
      </w:r>
    </w:p>
    <w:p w14:paraId="17491D00" w14:textId="77777777" w:rsidR="00CA7912" w:rsidRDefault="00CA7912" w:rsidP="00934840">
      <w:pPr>
        <w:pStyle w:val="Akapitzlist"/>
        <w:numPr>
          <w:ilvl w:val="0"/>
          <w:numId w:val="4"/>
        </w:numPr>
        <w:jc w:val="both"/>
        <w:rPr>
          <w:rFonts w:ascii="Calibri" w:hAnsi="Calibri"/>
        </w:rPr>
      </w:pPr>
      <w:r>
        <w:rPr>
          <w:rFonts w:ascii="Calibri" w:hAnsi="Calibri"/>
        </w:rPr>
        <w:t xml:space="preserve">Oferty należy złożyć do dnia </w:t>
      </w:r>
      <w:r w:rsidR="00BB32BA">
        <w:rPr>
          <w:rFonts w:ascii="Calibri" w:hAnsi="Calibri"/>
        </w:rPr>
        <w:t>17</w:t>
      </w:r>
      <w:r>
        <w:rPr>
          <w:rFonts w:ascii="Calibri" w:hAnsi="Calibri"/>
        </w:rPr>
        <w:t xml:space="preserve"> </w:t>
      </w:r>
      <w:r w:rsidR="00605CC9">
        <w:rPr>
          <w:rFonts w:ascii="Calibri" w:hAnsi="Calibri"/>
        </w:rPr>
        <w:t>stycznia</w:t>
      </w:r>
      <w:r>
        <w:rPr>
          <w:rFonts w:ascii="Calibri" w:hAnsi="Calibri"/>
        </w:rPr>
        <w:t xml:space="preserve"> 201</w:t>
      </w:r>
      <w:r w:rsidR="00605CC9">
        <w:rPr>
          <w:rFonts w:ascii="Calibri" w:hAnsi="Calibri"/>
        </w:rPr>
        <w:t>9</w:t>
      </w:r>
      <w:r>
        <w:rPr>
          <w:rFonts w:ascii="Calibri" w:hAnsi="Calibri"/>
        </w:rPr>
        <w:t>r. do godz. 1</w:t>
      </w:r>
      <w:r w:rsidR="00FA417A">
        <w:rPr>
          <w:rFonts w:ascii="Calibri" w:hAnsi="Calibri"/>
        </w:rPr>
        <w:t>3</w:t>
      </w:r>
      <w:r>
        <w:rPr>
          <w:rFonts w:ascii="Calibri" w:hAnsi="Calibri"/>
        </w:rPr>
        <w:t xml:space="preserve">.00 </w:t>
      </w:r>
      <w:r w:rsidR="00934840">
        <w:rPr>
          <w:rFonts w:ascii="Calibri" w:hAnsi="Calibri"/>
        </w:rPr>
        <w:t>w Zakładzie przy ul. Szubińskiej 4 – Dział Zamówień Publicznych i Inwestycji lub przesłać drogą elektroniczn</w:t>
      </w:r>
      <w:r w:rsidR="00A03C31">
        <w:rPr>
          <w:rFonts w:ascii="Calibri" w:hAnsi="Calibri"/>
        </w:rPr>
        <w:t>ą</w:t>
      </w:r>
      <w:r w:rsidR="00934840">
        <w:rPr>
          <w:rFonts w:ascii="Calibri" w:hAnsi="Calibri"/>
        </w:rPr>
        <w:t xml:space="preserve"> na adres: </w:t>
      </w:r>
      <w:hyperlink r:id="rId8" w:history="1">
        <w:r w:rsidR="00934840" w:rsidRPr="00BD12B5">
          <w:rPr>
            <w:rStyle w:val="Hipercze"/>
            <w:rFonts w:ascii="Calibri" w:hAnsi="Calibri"/>
          </w:rPr>
          <w:t>przetargi@scol.warszawa.pl</w:t>
        </w:r>
      </w:hyperlink>
      <w:r w:rsidR="00934840">
        <w:rPr>
          <w:rFonts w:ascii="Calibri" w:hAnsi="Calibri"/>
        </w:rPr>
        <w:t xml:space="preserve"> </w:t>
      </w:r>
    </w:p>
    <w:p w14:paraId="6AEA3608" w14:textId="77777777" w:rsidR="00934840" w:rsidRDefault="00934840" w:rsidP="00934840">
      <w:pPr>
        <w:pStyle w:val="Akapitzlist"/>
        <w:jc w:val="both"/>
        <w:rPr>
          <w:rFonts w:ascii="Calibri" w:hAnsi="Calibri"/>
        </w:rPr>
      </w:pPr>
    </w:p>
    <w:p w14:paraId="3627B11D" w14:textId="77777777" w:rsidR="00934840" w:rsidRPr="00934840" w:rsidRDefault="00934840" w:rsidP="00934840">
      <w:pPr>
        <w:pStyle w:val="Akapitzlist"/>
        <w:numPr>
          <w:ilvl w:val="0"/>
          <w:numId w:val="4"/>
        </w:numPr>
        <w:jc w:val="both"/>
        <w:rPr>
          <w:rFonts w:ascii="Calibri" w:hAnsi="Calibri"/>
          <w:u w:val="single"/>
        </w:rPr>
      </w:pPr>
      <w:r w:rsidRPr="00934840">
        <w:rPr>
          <w:rFonts w:ascii="Calibri" w:hAnsi="Calibri"/>
          <w:u w:val="single"/>
        </w:rPr>
        <w:t>Zamawiający zastrzega sobie prawo do:</w:t>
      </w:r>
    </w:p>
    <w:p w14:paraId="2BC28811" w14:textId="77777777" w:rsidR="00934840" w:rsidRDefault="00934840" w:rsidP="00934840">
      <w:pPr>
        <w:pStyle w:val="Akapitzlist"/>
        <w:numPr>
          <w:ilvl w:val="0"/>
          <w:numId w:val="8"/>
        </w:numPr>
        <w:jc w:val="both"/>
        <w:rPr>
          <w:rFonts w:ascii="Calibri" w:hAnsi="Calibri"/>
        </w:rPr>
      </w:pPr>
      <w:r>
        <w:rPr>
          <w:rFonts w:ascii="Calibri" w:hAnsi="Calibri"/>
        </w:rPr>
        <w:t>Przesunięcia terminu składania ofert,</w:t>
      </w:r>
    </w:p>
    <w:p w14:paraId="60EAC88B" w14:textId="77777777" w:rsidR="00934840" w:rsidRDefault="00934840" w:rsidP="00934840">
      <w:pPr>
        <w:pStyle w:val="Akapitzlist"/>
        <w:numPr>
          <w:ilvl w:val="0"/>
          <w:numId w:val="8"/>
        </w:numPr>
        <w:jc w:val="both"/>
        <w:rPr>
          <w:rFonts w:ascii="Calibri" w:hAnsi="Calibri"/>
        </w:rPr>
      </w:pPr>
      <w:r>
        <w:rPr>
          <w:rFonts w:ascii="Calibri" w:hAnsi="Calibri"/>
        </w:rPr>
        <w:t>Unieważnieni</w:t>
      </w:r>
      <w:r w:rsidR="00A03C31">
        <w:rPr>
          <w:rFonts w:ascii="Calibri" w:hAnsi="Calibri"/>
        </w:rPr>
        <w:t>a</w:t>
      </w:r>
      <w:r>
        <w:rPr>
          <w:rFonts w:ascii="Calibri" w:hAnsi="Calibri"/>
        </w:rPr>
        <w:t xml:space="preserve"> postępowania.</w:t>
      </w:r>
    </w:p>
    <w:p w14:paraId="2A1C6A91" w14:textId="77777777" w:rsidR="00934840" w:rsidRDefault="00934840" w:rsidP="00934840">
      <w:pPr>
        <w:pStyle w:val="Akapitzlist"/>
        <w:ind w:left="1080"/>
        <w:jc w:val="both"/>
        <w:rPr>
          <w:rFonts w:ascii="Calibri" w:hAnsi="Calibri"/>
        </w:rPr>
      </w:pPr>
    </w:p>
    <w:p w14:paraId="1F311000" w14:textId="77777777" w:rsidR="00934840" w:rsidRPr="00934840" w:rsidRDefault="00934840" w:rsidP="00934840">
      <w:pPr>
        <w:pStyle w:val="Akapitzlist"/>
        <w:numPr>
          <w:ilvl w:val="0"/>
          <w:numId w:val="4"/>
        </w:numPr>
        <w:jc w:val="both"/>
        <w:rPr>
          <w:rFonts w:ascii="Calibri" w:hAnsi="Calibri"/>
          <w:u w:val="single"/>
        </w:rPr>
      </w:pPr>
      <w:r w:rsidRPr="00934840">
        <w:rPr>
          <w:rFonts w:ascii="Calibri" w:hAnsi="Calibri"/>
          <w:u w:val="single"/>
        </w:rPr>
        <w:t>Załączniki:</w:t>
      </w:r>
    </w:p>
    <w:p w14:paraId="383F82E1" w14:textId="77777777" w:rsidR="00934840" w:rsidRDefault="00934840" w:rsidP="00934840">
      <w:pPr>
        <w:pStyle w:val="Akapitzlist"/>
        <w:numPr>
          <w:ilvl w:val="0"/>
          <w:numId w:val="9"/>
        </w:numPr>
        <w:jc w:val="both"/>
        <w:rPr>
          <w:rFonts w:ascii="Calibri" w:hAnsi="Calibri"/>
        </w:rPr>
      </w:pPr>
      <w:r>
        <w:rPr>
          <w:rFonts w:ascii="Calibri" w:hAnsi="Calibri"/>
        </w:rPr>
        <w:t>Formularz ofertowo- cenowy – Załącznik nr 1</w:t>
      </w:r>
    </w:p>
    <w:p w14:paraId="778CB206" w14:textId="77777777" w:rsidR="00934840" w:rsidRDefault="00934840" w:rsidP="00934840">
      <w:pPr>
        <w:pStyle w:val="Akapitzlist"/>
        <w:numPr>
          <w:ilvl w:val="0"/>
          <w:numId w:val="9"/>
        </w:numPr>
        <w:jc w:val="both"/>
        <w:rPr>
          <w:rFonts w:ascii="Calibri" w:hAnsi="Calibri"/>
        </w:rPr>
      </w:pPr>
      <w:r>
        <w:rPr>
          <w:rFonts w:ascii="Calibri" w:hAnsi="Calibri"/>
        </w:rPr>
        <w:t>Projekt umowy – Załącznik nr 2</w:t>
      </w:r>
    </w:p>
    <w:p w14:paraId="6B968A89" w14:textId="77777777" w:rsidR="002F5030" w:rsidRDefault="002F5030" w:rsidP="002F5030">
      <w:pPr>
        <w:jc w:val="both"/>
        <w:rPr>
          <w:rFonts w:ascii="Calibri" w:hAnsi="Calibri"/>
        </w:rPr>
      </w:pPr>
    </w:p>
    <w:p w14:paraId="094D9B70" w14:textId="77777777" w:rsidR="002F5030" w:rsidRDefault="002F5030" w:rsidP="002F5030">
      <w:pPr>
        <w:jc w:val="both"/>
        <w:rPr>
          <w:rFonts w:ascii="Calibri" w:hAnsi="Calibri"/>
        </w:rPr>
      </w:pPr>
    </w:p>
    <w:p w14:paraId="0150E04C" w14:textId="77777777" w:rsidR="002F5030" w:rsidRPr="002F5030" w:rsidRDefault="002F5030" w:rsidP="002F5030">
      <w:pPr>
        <w:jc w:val="both"/>
        <w:rPr>
          <w:rFonts w:ascii="Calibri" w:hAnsi="Calibri"/>
          <w:b/>
          <w:i/>
        </w:rPr>
      </w:pPr>
      <w:r>
        <w:rPr>
          <w:rFonts w:ascii="Calibri" w:hAnsi="Calibri"/>
          <w:b/>
          <w:i/>
        </w:rPr>
        <w:t xml:space="preserve">                                                                                        </w:t>
      </w:r>
      <w:r w:rsidRPr="002F5030">
        <w:rPr>
          <w:rFonts w:ascii="Calibri" w:hAnsi="Calibri"/>
          <w:b/>
          <w:i/>
        </w:rPr>
        <w:t>Zarząd SCOL Sp. z o.o.</w:t>
      </w:r>
    </w:p>
    <w:p w14:paraId="16B97776" w14:textId="77777777" w:rsidR="00A6496C" w:rsidRPr="00D603DA" w:rsidRDefault="00A6496C" w:rsidP="00D603DA">
      <w:pPr>
        <w:rPr>
          <w:rFonts w:ascii="Calibri" w:hAnsi="Calibri"/>
        </w:rPr>
      </w:pPr>
    </w:p>
    <w:p w14:paraId="6428B804" w14:textId="77777777" w:rsidR="000D78E4" w:rsidRPr="00507083" w:rsidRDefault="004E6FE5" w:rsidP="004D3598">
      <w:pPr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Podpisy na oryginale</w:t>
      </w:r>
    </w:p>
    <w:p w14:paraId="0928681B" w14:textId="77777777" w:rsidR="004D3598" w:rsidRPr="00507083" w:rsidRDefault="004D3598" w:rsidP="004D3598">
      <w:pPr>
        <w:rPr>
          <w:rFonts w:ascii="Calibri" w:hAnsi="Calibri"/>
        </w:rPr>
      </w:pPr>
    </w:p>
    <w:sectPr w:rsidR="004D3598" w:rsidRPr="00507083" w:rsidSect="000664D7">
      <w:headerReference w:type="first" r:id="rId9"/>
      <w:footerReference w:type="first" r:id="rId10"/>
      <w:pgSz w:w="11906" w:h="16838"/>
      <w:pgMar w:top="1417" w:right="1417" w:bottom="1417" w:left="1417" w:header="570" w:footer="2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DE8744" w14:textId="77777777" w:rsidR="005F231E" w:rsidRDefault="005F231E">
      <w:r>
        <w:separator/>
      </w:r>
    </w:p>
  </w:endnote>
  <w:endnote w:type="continuationSeparator" w:id="0">
    <w:p w14:paraId="5F9EDB57" w14:textId="77777777" w:rsidR="005F231E" w:rsidRDefault="005F23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B5EB19" w14:textId="77777777" w:rsidR="00DF5BC6" w:rsidRDefault="005F231E" w:rsidP="004448DE">
    <w:pPr>
      <w:jc w:val="center"/>
      <w:rPr>
        <w:rFonts w:ascii="Tahoma" w:hAnsi="Tahoma" w:cs="Tahoma"/>
        <w:b/>
        <w:sz w:val="20"/>
      </w:rPr>
    </w:pPr>
    <w:r>
      <w:rPr>
        <w:rFonts w:ascii="Tahoma" w:hAnsi="Tahoma" w:cs="Tahoma"/>
        <w:bCs/>
        <w:sz w:val="20"/>
      </w:rPr>
      <w:pict w14:anchorId="66FFE33D">
        <v:rect id="_x0000_i1028" style="width:448.5pt;height:1.5pt" o:hrpct="989" o:hralign="center" o:hrstd="t" o:hrnoshade="t" o:hr="t" fillcolor="green" stroked="f"/>
      </w:pict>
    </w:r>
  </w:p>
  <w:p w14:paraId="7E08E363" w14:textId="77777777" w:rsidR="00DF5BC6" w:rsidRPr="00AF5985" w:rsidRDefault="00183522" w:rsidP="00183522">
    <w:pPr>
      <w:pStyle w:val="Nagwek1"/>
      <w:ind w:firstLine="180"/>
      <w:rPr>
        <w:rFonts w:ascii="Calibri" w:hAnsi="Calibri"/>
        <w:sz w:val="16"/>
        <w:szCs w:val="16"/>
      </w:rPr>
    </w:pPr>
    <w:r>
      <w:rPr>
        <w:rFonts w:ascii="Calibri" w:hAnsi="Calibri"/>
        <w:noProof/>
        <w:sz w:val="16"/>
        <w:szCs w:val="16"/>
      </w:rPr>
      <w:drawing>
        <wp:inline distT="0" distB="0" distL="0" distR="0" wp14:anchorId="01BD89FC" wp14:editId="5F632E76">
          <wp:extent cx="5662156" cy="498763"/>
          <wp:effectExtent l="0" t="0" r="0" b="0"/>
          <wp:docPr id="1" name="Obraz 1" descr="Podstawowe zestawienie poziom z EFRR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odstawowe zestawienie poziom z EFRR 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270" cy="5034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4" w:name="OLE_LINK4"/>
    <w:bookmarkStart w:id="5" w:name="OLE_LINK5"/>
    <w:bookmarkStart w:id="6" w:name="OLE_LINK6"/>
  </w:p>
  <w:bookmarkEnd w:id="4"/>
  <w:bookmarkEnd w:id="5"/>
  <w:bookmarkEnd w:id="6"/>
  <w:p w14:paraId="36084DD8" w14:textId="77777777" w:rsidR="00DF5BC6" w:rsidRPr="00C2092D" w:rsidRDefault="00DF5BC6">
    <w:pPr>
      <w:pStyle w:val="Stopka"/>
      <w:rPr>
        <w:rFonts w:ascii="Calibri" w:hAnsi="Calibri" w:cs="Tahom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9C64DA" w14:textId="77777777" w:rsidR="005F231E" w:rsidRDefault="005F231E">
      <w:r>
        <w:separator/>
      </w:r>
    </w:p>
  </w:footnote>
  <w:footnote w:type="continuationSeparator" w:id="0">
    <w:p w14:paraId="4E4FFBCD" w14:textId="77777777" w:rsidR="005F231E" w:rsidRDefault="005F23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8781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279"/>
      <w:gridCol w:w="6452"/>
      <w:gridCol w:w="1050"/>
    </w:tblGrid>
    <w:tr w:rsidR="004448DE" w14:paraId="12F7C90F" w14:textId="77777777" w:rsidTr="00183522">
      <w:trPr>
        <w:trHeight w:val="1135"/>
      </w:trPr>
      <w:tc>
        <w:tcPr>
          <w:tcW w:w="1134" w:type="dxa"/>
        </w:tcPr>
        <w:p w14:paraId="38772BF1" w14:textId="77777777" w:rsidR="004448DE" w:rsidRDefault="00175817" w:rsidP="00136BB3">
          <w:pPr>
            <w:pStyle w:val="Nagwek"/>
            <w:spacing w:line="276" w:lineRule="auto"/>
          </w:pPr>
          <w:r>
            <w:object w:dxaOrig="4319" w:dyaOrig="4021" w14:anchorId="1CC0276B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3.75pt;height:60pt">
                <v:imagedata r:id="rId1" o:title=""/>
              </v:shape>
              <o:OLEObject Type="Embed" ProgID="PBrush" ShapeID="_x0000_i1025" DrawAspect="Content" ObjectID="_1608618267" r:id="rId2"/>
            </w:object>
          </w:r>
        </w:p>
      </w:tc>
      <w:tc>
        <w:tcPr>
          <w:tcW w:w="6673" w:type="dxa"/>
        </w:tcPr>
        <w:p w14:paraId="4EDD7F9C" w14:textId="77777777" w:rsidR="004448DE" w:rsidRPr="00175817" w:rsidRDefault="004448DE" w:rsidP="00175817">
          <w:pPr>
            <w:pStyle w:val="Nagwek"/>
            <w:spacing w:line="276" w:lineRule="auto"/>
            <w:jc w:val="center"/>
            <w:rPr>
              <w:rFonts w:ascii="Calibri" w:hAnsi="Calibri"/>
              <w:b/>
              <w:sz w:val="20"/>
              <w:szCs w:val="20"/>
            </w:rPr>
          </w:pPr>
          <w:r w:rsidRPr="00175817">
            <w:rPr>
              <w:rFonts w:ascii="Calibri" w:hAnsi="Calibri"/>
              <w:b/>
              <w:sz w:val="20"/>
              <w:szCs w:val="20"/>
            </w:rPr>
            <w:t>STOŁECZNE CENTRUM OPIEKUŃCZO – LECZNICZE</w:t>
          </w:r>
          <w:r w:rsidR="00AF5985" w:rsidRPr="00175817">
            <w:rPr>
              <w:rFonts w:ascii="Calibri" w:hAnsi="Calibri"/>
              <w:b/>
              <w:sz w:val="20"/>
              <w:szCs w:val="20"/>
            </w:rPr>
            <w:t xml:space="preserve"> SP. Z O.O.</w:t>
          </w:r>
        </w:p>
        <w:p w14:paraId="22757351" w14:textId="77777777" w:rsidR="00640617" w:rsidRPr="00175817" w:rsidRDefault="004448DE" w:rsidP="00175817">
          <w:pPr>
            <w:pStyle w:val="Nagwek"/>
            <w:spacing w:line="276" w:lineRule="auto"/>
            <w:jc w:val="center"/>
            <w:rPr>
              <w:rFonts w:ascii="Calibri" w:hAnsi="Calibri"/>
              <w:sz w:val="16"/>
              <w:szCs w:val="16"/>
            </w:rPr>
          </w:pPr>
          <w:r w:rsidRPr="00175817">
            <w:rPr>
              <w:rFonts w:ascii="Calibri" w:hAnsi="Calibri"/>
              <w:sz w:val="16"/>
              <w:szCs w:val="16"/>
            </w:rPr>
            <w:t>UL. MEHOFFERA 72/74, 03-131 WARSZAWA</w:t>
          </w:r>
          <w:r w:rsidR="00175817">
            <w:rPr>
              <w:rFonts w:ascii="Calibri" w:hAnsi="Calibri"/>
              <w:sz w:val="16"/>
              <w:szCs w:val="16"/>
            </w:rPr>
            <w:t>, TEL.</w:t>
          </w:r>
          <w:r w:rsidRPr="00175817">
            <w:rPr>
              <w:rFonts w:ascii="Calibri" w:hAnsi="Calibri"/>
              <w:sz w:val="16"/>
              <w:szCs w:val="16"/>
            </w:rPr>
            <w:t xml:space="preserve">: CENTRALA 22 811-06-88, </w:t>
          </w:r>
          <w:r w:rsidR="00640617" w:rsidRPr="00175817">
            <w:rPr>
              <w:rFonts w:ascii="Calibri" w:hAnsi="Calibri"/>
              <w:sz w:val="16"/>
              <w:szCs w:val="16"/>
            </w:rPr>
            <w:t>FAX. 22 811-18-64</w:t>
          </w:r>
        </w:p>
        <w:p w14:paraId="0ED5B6A2" w14:textId="77777777" w:rsidR="00183522" w:rsidRDefault="004448DE" w:rsidP="00175817">
          <w:pPr>
            <w:pStyle w:val="Nagwek"/>
            <w:spacing w:line="276" w:lineRule="auto"/>
            <w:jc w:val="center"/>
            <w:rPr>
              <w:rFonts w:ascii="Calibri" w:hAnsi="Calibri"/>
              <w:sz w:val="16"/>
              <w:szCs w:val="16"/>
            </w:rPr>
          </w:pPr>
          <w:r w:rsidRPr="00175817">
            <w:rPr>
              <w:rFonts w:ascii="Calibri" w:hAnsi="Calibri"/>
              <w:sz w:val="16"/>
              <w:szCs w:val="16"/>
              <w:lang w:val="en-US"/>
            </w:rPr>
            <w:t xml:space="preserve">e-mail: </w:t>
          </w:r>
          <w:hyperlink r:id="rId3" w:history="1">
            <w:r w:rsidR="00175817" w:rsidRPr="00DB5824">
              <w:rPr>
                <w:rStyle w:val="Hipercze"/>
                <w:rFonts w:ascii="Calibri" w:hAnsi="Calibri"/>
                <w:sz w:val="16"/>
                <w:szCs w:val="16"/>
                <w:lang w:val="en-US"/>
              </w:rPr>
              <w:t>biuro@scol.warszawa.pl</w:t>
            </w:r>
          </w:hyperlink>
          <w:r w:rsidR="00175817">
            <w:rPr>
              <w:rFonts w:ascii="Calibri" w:hAnsi="Calibri"/>
              <w:sz w:val="16"/>
              <w:szCs w:val="16"/>
              <w:lang w:val="en-US"/>
            </w:rPr>
            <w:t xml:space="preserve"> </w:t>
          </w:r>
          <w:r w:rsidRPr="00175817">
            <w:rPr>
              <w:rFonts w:ascii="Calibri" w:hAnsi="Calibri"/>
              <w:sz w:val="16"/>
              <w:szCs w:val="16"/>
              <w:lang w:val="en-US"/>
            </w:rPr>
            <w:t xml:space="preserve"> web: </w:t>
          </w:r>
          <w:hyperlink r:id="rId4" w:history="1">
            <w:r w:rsidR="00175817" w:rsidRPr="00DB5824">
              <w:rPr>
                <w:rStyle w:val="Hipercze"/>
                <w:rFonts w:ascii="Calibri" w:hAnsi="Calibri"/>
                <w:sz w:val="16"/>
                <w:szCs w:val="16"/>
                <w:lang w:val="en-US"/>
              </w:rPr>
              <w:t>www.scol.warszawa.pl</w:t>
            </w:r>
          </w:hyperlink>
          <w:r w:rsidR="00175817">
            <w:rPr>
              <w:rFonts w:ascii="Calibri" w:hAnsi="Calibri"/>
              <w:sz w:val="16"/>
              <w:szCs w:val="16"/>
              <w:lang w:val="en-US"/>
            </w:rPr>
            <w:t xml:space="preserve">, </w:t>
          </w:r>
          <w:r w:rsidRPr="00175817">
            <w:rPr>
              <w:rFonts w:ascii="Calibri" w:hAnsi="Calibri"/>
              <w:sz w:val="16"/>
              <w:szCs w:val="16"/>
            </w:rPr>
            <w:t>Nr rejestru 000000007155</w:t>
          </w:r>
          <w:bookmarkStart w:id="1" w:name="OLE_LINK1"/>
          <w:bookmarkStart w:id="2" w:name="OLE_LINK2"/>
          <w:bookmarkStart w:id="3" w:name="OLE_LINK3"/>
        </w:p>
        <w:p w14:paraId="37CC0DEA" w14:textId="77777777" w:rsidR="00183522" w:rsidRPr="00AF5985" w:rsidRDefault="00183522" w:rsidP="00183522">
          <w:pPr>
            <w:pStyle w:val="Nagwek1"/>
            <w:ind w:firstLine="180"/>
            <w:rPr>
              <w:rFonts w:ascii="Calibri" w:hAnsi="Calibri" w:cs="Tahoma"/>
              <w:sz w:val="16"/>
              <w:szCs w:val="16"/>
            </w:rPr>
          </w:pPr>
          <w:r w:rsidRPr="00AF5985">
            <w:rPr>
              <w:rFonts w:ascii="Calibri" w:hAnsi="Calibri" w:cs="Tahoma"/>
              <w:sz w:val="16"/>
              <w:szCs w:val="16"/>
            </w:rPr>
            <w:t>Sąd Rejonowy dla m.st. Warszawy w Warszawie XIII Wydział Gospodarczy</w:t>
          </w:r>
        </w:p>
        <w:p w14:paraId="2A3E922A" w14:textId="77777777" w:rsidR="004448DE" w:rsidRPr="00183522" w:rsidRDefault="00183522" w:rsidP="00183522">
          <w:pPr>
            <w:pStyle w:val="Nagwek2"/>
            <w:rPr>
              <w:rFonts w:ascii="Calibri" w:hAnsi="Calibri"/>
              <w:sz w:val="16"/>
              <w:szCs w:val="16"/>
            </w:rPr>
          </w:pPr>
          <w:r w:rsidRPr="00AF5985">
            <w:rPr>
              <w:rFonts w:ascii="Calibri" w:hAnsi="Calibri"/>
              <w:sz w:val="16"/>
              <w:szCs w:val="16"/>
            </w:rPr>
            <w:t>Krajowego Rejestru Sądowego KRS Nr 0000456064 NIP: 524-27-58-370</w:t>
          </w:r>
          <w:bookmarkEnd w:id="1"/>
          <w:bookmarkEnd w:id="2"/>
          <w:bookmarkEnd w:id="3"/>
        </w:p>
      </w:tc>
      <w:tc>
        <w:tcPr>
          <w:tcW w:w="974" w:type="dxa"/>
        </w:tcPr>
        <w:p w14:paraId="3D7A2C06" w14:textId="77777777" w:rsidR="004448DE" w:rsidRDefault="00175817" w:rsidP="00136BB3">
          <w:pPr>
            <w:pStyle w:val="Nagwek"/>
            <w:spacing w:line="276" w:lineRule="auto"/>
            <w:jc w:val="right"/>
          </w:pPr>
          <w:r>
            <w:object w:dxaOrig="4484" w:dyaOrig="5191" w14:anchorId="12B4EDDE">
              <v:shape id="_x0000_i1026" type="#_x0000_t75" style="width:52.5pt;height:60.75pt">
                <v:imagedata r:id="rId5" o:title=""/>
              </v:shape>
              <o:OLEObject Type="Embed" ProgID="PBrush" ShapeID="_x0000_i1026" DrawAspect="Content" ObjectID="_1608618268" r:id="rId6"/>
            </w:object>
          </w:r>
        </w:p>
      </w:tc>
    </w:tr>
    <w:tr w:rsidR="004448DE" w14:paraId="74BDD6C6" w14:textId="77777777" w:rsidTr="00175817">
      <w:trPr>
        <w:trHeight w:val="240"/>
      </w:trPr>
      <w:tc>
        <w:tcPr>
          <w:tcW w:w="8781" w:type="dxa"/>
          <w:gridSpan w:val="3"/>
        </w:tcPr>
        <w:p w14:paraId="46E906FC" w14:textId="77777777" w:rsidR="004448DE" w:rsidRDefault="005F231E" w:rsidP="00136BB3">
          <w:pPr>
            <w:pStyle w:val="Nagwek"/>
            <w:spacing w:line="276" w:lineRule="auto"/>
            <w:jc w:val="right"/>
          </w:pPr>
          <w:r>
            <w:rPr>
              <w:rFonts w:ascii="Tahoma" w:hAnsi="Tahoma" w:cs="Tahoma"/>
              <w:bCs/>
              <w:sz w:val="20"/>
            </w:rPr>
            <w:pict w14:anchorId="421627C1">
              <v:rect id="_x0000_i1027" style="width:448.5pt;height:1.5pt" o:hrpct="989" o:hralign="center" o:hrstd="t" o:hrnoshade="t" o:hr="t" fillcolor="green" stroked="f"/>
            </w:pict>
          </w:r>
        </w:p>
      </w:tc>
    </w:tr>
  </w:tbl>
  <w:p w14:paraId="31E552FB" w14:textId="77777777" w:rsidR="00652B67" w:rsidRPr="00652B67" w:rsidRDefault="00652B67">
    <w:pPr>
      <w:pStyle w:val="Nagwek"/>
      <w:rPr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AA7E11"/>
    <w:multiLevelType w:val="hybridMultilevel"/>
    <w:tmpl w:val="C6D6A2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260398"/>
    <w:multiLevelType w:val="hybridMultilevel"/>
    <w:tmpl w:val="D13C7B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6E18A3"/>
    <w:multiLevelType w:val="hybridMultilevel"/>
    <w:tmpl w:val="41629FB6"/>
    <w:lvl w:ilvl="0" w:tplc="8ADC9BB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B540F41"/>
    <w:multiLevelType w:val="hybridMultilevel"/>
    <w:tmpl w:val="DE38C4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6A3E00"/>
    <w:multiLevelType w:val="hybridMultilevel"/>
    <w:tmpl w:val="6A3A991E"/>
    <w:lvl w:ilvl="0" w:tplc="4D0AD94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96D22B1"/>
    <w:multiLevelType w:val="hybridMultilevel"/>
    <w:tmpl w:val="DE2E3A4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4B61C4"/>
    <w:multiLevelType w:val="hybridMultilevel"/>
    <w:tmpl w:val="0E02C7F2"/>
    <w:lvl w:ilvl="0" w:tplc="F244D9D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D462C7D"/>
    <w:multiLevelType w:val="hybridMultilevel"/>
    <w:tmpl w:val="302ECABA"/>
    <w:lvl w:ilvl="0" w:tplc="3FF4FF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FEC5CE0"/>
    <w:multiLevelType w:val="hybridMultilevel"/>
    <w:tmpl w:val="FF3ADC9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0"/>
  </w:num>
  <w:num w:numId="5">
    <w:abstractNumId w:val="4"/>
  </w:num>
  <w:num w:numId="6">
    <w:abstractNumId w:val="5"/>
  </w:num>
  <w:num w:numId="7">
    <w:abstractNumId w:val="8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7127"/>
    <w:rsid w:val="000162B5"/>
    <w:rsid w:val="00056B49"/>
    <w:rsid w:val="000664D7"/>
    <w:rsid w:val="00090BDA"/>
    <w:rsid w:val="0009375C"/>
    <w:rsid w:val="000A5305"/>
    <w:rsid w:val="000B3061"/>
    <w:rsid w:val="000B3788"/>
    <w:rsid w:val="000C3BD0"/>
    <w:rsid w:val="000C431F"/>
    <w:rsid w:val="000D246A"/>
    <w:rsid w:val="000D3383"/>
    <w:rsid w:val="000D78E4"/>
    <w:rsid w:val="00100D18"/>
    <w:rsid w:val="00124002"/>
    <w:rsid w:val="00136BB3"/>
    <w:rsid w:val="00136D68"/>
    <w:rsid w:val="00145869"/>
    <w:rsid w:val="001547E1"/>
    <w:rsid w:val="00163455"/>
    <w:rsid w:val="00172245"/>
    <w:rsid w:val="00175738"/>
    <w:rsid w:val="00175817"/>
    <w:rsid w:val="00183522"/>
    <w:rsid w:val="001C1749"/>
    <w:rsid w:val="001D4A6D"/>
    <w:rsid w:val="001E672D"/>
    <w:rsid w:val="001E7132"/>
    <w:rsid w:val="001E7850"/>
    <w:rsid w:val="001F074F"/>
    <w:rsid w:val="001F3DD9"/>
    <w:rsid w:val="002165A3"/>
    <w:rsid w:val="0023099C"/>
    <w:rsid w:val="00270160"/>
    <w:rsid w:val="002779D4"/>
    <w:rsid w:val="002B1905"/>
    <w:rsid w:val="002B61AB"/>
    <w:rsid w:val="002B676B"/>
    <w:rsid w:val="002C4561"/>
    <w:rsid w:val="002F5030"/>
    <w:rsid w:val="0033499C"/>
    <w:rsid w:val="00336768"/>
    <w:rsid w:val="003708FE"/>
    <w:rsid w:val="00391A93"/>
    <w:rsid w:val="003A1C31"/>
    <w:rsid w:val="003C3D22"/>
    <w:rsid w:val="00400004"/>
    <w:rsid w:val="00420C82"/>
    <w:rsid w:val="00434329"/>
    <w:rsid w:val="004409F1"/>
    <w:rsid w:val="004448DE"/>
    <w:rsid w:val="00447467"/>
    <w:rsid w:val="00457FEC"/>
    <w:rsid w:val="00465660"/>
    <w:rsid w:val="00482D4C"/>
    <w:rsid w:val="00492F96"/>
    <w:rsid w:val="0049487B"/>
    <w:rsid w:val="004B1E55"/>
    <w:rsid w:val="004D3598"/>
    <w:rsid w:val="004E6FE5"/>
    <w:rsid w:val="004F0A2A"/>
    <w:rsid w:val="00507083"/>
    <w:rsid w:val="00510EF3"/>
    <w:rsid w:val="00520E13"/>
    <w:rsid w:val="005343D8"/>
    <w:rsid w:val="00540222"/>
    <w:rsid w:val="00547B03"/>
    <w:rsid w:val="005718EA"/>
    <w:rsid w:val="005A76B3"/>
    <w:rsid w:val="005B430C"/>
    <w:rsid w:val="005D3425"/>
    <w:rsid w:val="005F231E"/>
    <w:rsid w:val="00600975"/>
    <w:rsid w:val="00605CC9"/>
    <w:rsid w:val="00640617"/>
    <w:rsid w:val="00642813"/>
    <w:rsid w:val="00652B67"/>
    <w:rsid w:val="0066398D"/>
    <w:rsid w:val="00664B01"/>
    <w:rsid w:val="006724B1"/>
    <w:rsid w:val="00675320"/>
    <w:rsid w:val="00686091"/>
    <w:rsid w:val="00691587"/>
    <w:rsid w:val="0069211B"/>
    <w:rsid w:val="006A6C8C"/>
    <w:rsid w:val="006B1858"/>
    <w:rsid w:val="006B29AE"/>
    <w:rsid w:val="006B50F5"/>
    <w:rsid w:val="006C24C5"/>
    <w:rsid w:val="006D1676"/>
    <w:rsid w:val="006D228A"/>
    <w:rsid w:val="006E09DB"/>
    <w:rsid w:val="006E1D1B"/>
    <w:rsid w:val="006F0C5D"/>
    <w:rsid w:val="006F7F1A"/>
    <w:rsid w:val="00706771"/>
    <w:rsid w:val="0071064C"/>
    <w:rsid w:val="007106D9"/>
    <w:rsid w:val="00724566"/>
    <w:rsid w:val="007330A4"/>
    <w:rsid w:val="00792F15"/>
    <w:rsid w:val="00793430"/>
    <w:rsid w:val="007D2AFC"/>
    <w:rsid w:val="00821C43"/>
    <w:rsid w:val="00827B1B"/>
    <w:rsid w:val="008370E9"/>
    <w:rsid w:val="008501ED"/>
    <w:rsid w:val="00853A6D"/>
    <w:rsid w:val="00867026"/>
    <w:rsid w:val="0087447E"/>
    <w:rsid w:val="008B0EDD"/>
    <w:rsid w:val="008B6601"/>
    <w:rsid w:val="008C3930"/>
    <w:rsid w:val="008D74C5"/>
    <w:rsid w:val="008F6AB0"/>
    <w:rsid w:val="008F6C76"/>
    <w:rsid w:val="00903784"/>
    <w:rsid w:val="00934840"/>
    <w:rsid w:val="009409F0"/>
    <w:rsid w:val="00970EDD"/>
    <w:rsid w:val="0097799D"/>
    <w:rsid w:val="009A5689"/>
    <w:rsid w:val="009B38E0"/>
    <w:rsid w:val="009C383B"/>
    <w:rsid w:val="009D3B92"/>
    <w:rsid w:val="00A03C31"/>
    <w:rsid w:val="00A13F43"/>
    <w:rsid w:val="00A17812"/>
    <w:rsid w:val="00A3532E"/>
    <w:rsid w:val="00A50CF7"/>
    <w:rsid w:val="00A6496C"/>
    <w:rsid w:val="00A734A5"/>
    <w:rsid w:val="00AB2CD2"/>
    <w:rsid w:val="00AC1D1F"/>
    <w:rsid w:val="00AC20EB"/>
    <w:rsid w:val="00AE4901"/>
    <w:rsid w:val="00AF2E7E"/>
    <w:rsid w:val="00AF5985"/>
    <w:rsid w:val="00B06F97"/>
    <w:rsid w:val="00B206B4"/>
    <w:rsid w:val="00B30DF1"/>
    <w:rsid w:val="00B322DD"/>
    <w:rsid w:val="00B456D1"/>
    <w:rsid w:val="00B4694A"/>
    <w:rsid w:val="00B720ED"/>
    <w:rsid w:val="00B86ED4"/>
    <w:rsid w:val="00B90E40"/>
    <w:rsid w:val="00BB32BA"/>
    <w:rsid w:val="00BB60BF"/>
    <w:rsid w:val="00BD19F0"/>
    <w:rsid w:val="00BF796F"/>
    <w:rsid w:val="00C166D2"/>
    <w:rsid w:val="00C241DE"/>
    <w:rsid w:val="00C322F1"/>
    <w:rsid w:val="00C32C34"/>
    <w:rsid w:val="00C36803"/>
    <w:rsid w:val="00C45F26"/>
    <w:rsid w:val="00C4700F"/>
    <w:rsid w:val="00C65971"/>
    <w:rsid w:val="00C73A72"/>
    <w:rsid w:val="00C91864"/>
    <w:rsid w:val="00CA0442"/>
    <w:rsid w:val="00CA1398"/>
    <w:rsid w:val="00CA34C9"/>
    <w:rsid w:val="00CA7127"/>
    <w:rsid w:val="00CA7912"/>
    <w:rsid w:val="00CC21E6"/>
    <w:rsid w:val="00D603DA"/>
    <w:rsid w:val="00D84EFC"/>
    <w:rsid w:val="00D94989"/>
    <w:rsid w:val="00DA1015"/>
    <w:rsid w:val="00DB3FCD"/>
    <w:rsid w:val="00DC11E1"/>
    <w:rsid w:val="00DD12CE"/>
    <w:rsid w:val="00DD792C"/>
    <w:rsid w:val="00DF5BC6"/>
    <w:rsid w:val="00E34D9E"/>
    <w:rsid w:val="00E40412"/>
    <w:rsid w:val="00EB04F0"/>
    <w:rsid w:val="00EC109E"/>
    <w:rsid w:val="00EC3D1B"/>
    <w:rsid w:val="00F44133"/>
    <w:rsid w:val="00F61DC9"/>
    <w:rsid w:val="00F63507"/>
    <w:rsid w:val="00F70239"/>
    <w:rsid w:val="00F75F48"/>
    <w:rsid w:val="00F7776D"/>
    <w:rsid w:val="00FA2E5D"/>
    <w:rsid w:val="00FA417A"/>
    <w:rsid w:val="00FB5923"/>
    <w:rsid w:val="00FB75CE"/>
    <w:rsid w:val="00FD1903"/>
    <w:rsid w:val="00FE0C58"/>
    <w:rsid w:val="00FE6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C05460"/>
  <w15:chartTrackingRefBased/>
  <w15:docId w15:val="{7A15EFD9-BEC4-40B8-AF4A-E74681995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B50F5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6B50F5"/>
    <w:pPr>
      <w:keepNext/>
      <w:jc w:val="center"/>
      <w:outlineLvl w:val="0"/>
    </w:pPr>
    <w:rPr>
      <w:b/>
      <w:sz w:val="20"/>
    </w:rPr>
  </w:style>
  <w:style w:type="paragraph" w:styleId="Nagwek2">
    <w:name w:val="heading 2"/>
    <w:basedOn w:val="Normalny"/>
    <w:next w:val="Normalny"/>
    <w:link w:val="Nagwek2Znak"/>
    <w:qFormat/>
    <w:rsid w:val="006B50F5"/>
    <w:pPr>
      <w:keepNext/>
      <w:ind w:firstLine="180"/>
      <w:jc w:val="center"/>
      <w:outlineLvl w:val="1"/>
    </w:pPr>
    <w:rPr>
      <w:rFonts w:ascii="Tahoma" w:hAnsi="Tahoma" w:cs="Tahoma"/>
      <w:b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6B50F5"/>
    <w:rPr>
      <w:rFonts w:ascii="Times New Roman" w:eastAsia="Times New Roman" w:hAnsi="Times New Roman" w:cs="Times New Roman"/>
      <w:b/>
      <w:sz w:val="20"/>
      <w:szCs w:val="24"/>
      <w:lang w:eastAsia="pl-PL"/>
    </w:rPr>
  </w:style>
  <w:style w:type="character" w:customStyle="1" w:styleId="Nagwek2Znak">
    <w:name w:val="Nagłówek 2 Znak"/>
    <w:link w:val="Nagwek2"/>
    <w:rsid w:val="006B50F5"/>
    <w:rPr>
      <w:rFonts w:ascii="Tahoma" w:eastAsia="Times New Roman" w:hAnsi="Tahoma" w:cs="Tahoma"/>
      <w:b/>
      <w:sz w:val="18"/>
      <w:szCs w:val="24"/>
      <w:lang w:eastAsia="pl-PL"/>
    </w:rPr>
  </w:style>
  <w:style w:type="paragraph" w:styleId="Nagwek">
    <w:name w:val="header"/>
    <w:basedOn w:val="Normalny"/>
    <w:link w:val="NagwekZnak"/>
    <w:rsid w:val="006B50F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6B50F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6B50F5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6B50F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6B50F5"/>
    <w:pPr>
      <w:jc w:val="center"/>
    </w:pPr>
    <w:rPr>
      <w:b/>
      <w:bCs/>
    </w:rPr>
  </w:style>
  <w:style w:type="character" w:customStyle="1" w:styleId="TytuZnak">
    <w:name w:val="Tytuł Znak"/>
    <w:link w:val="Tytu"/>
    <w:rsid w:val="006B50F5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Podtytu">
    <w:name w:val="Subtitle"/>
    <w:basedOn w:val="Normalny"/>
    <w:link w:val="PodtytuZnak"/>
    <w:qFormat/>
    <w:rsid w:val="006B50F5"/>
    <w:pPr>
      <w:ind w:firstLine="1980"/>
    </w:pPr>
    <w:rPr>
      <w:rFonts w:ascii="Tahoma" w:hAnsi="Tahoma" w:cs="Tahoma"/>
      <w:b/>
      <w:bCs/>
    </w:rPr>
  </w:style>
  <w:style w:type="character" w:customStyle="1" w:styleId="PodtytuZnak">
    <w:name w:val="Podtytuł Znak"/>
    <w:link w:val="Podtytu"/>
    <w:rsid w:val="006B50F5"/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styleId="Hipercze">
    <w:name w:val="Hyperlink"/>
    <w:rsid w:val="006B50F5"/>
    <w:rPr>
      <w:color w:val="0000FF"/>
      <w:u w:val="single"/>
    </w:rPr>
  </w:style>
  <w:style w:type="table" w:styleId="Tabela-Siatka">
    <w:name w:val="Table Grid"/>
    <w:basedOn w:val="Standardowy"/>
    <w:uiPriority w:val="59"/>
    <w:rsid w:val="007067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C393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C3930"/>
    <w:rPr>
      <w:rFonts w:ascii="Tahoma" w:eastAsia="Times New Roman" w:hAnsi="Tahoma" w:cs="Tahoma"/>
      <w:sz w:val="16"/>
      <w:szCs w:val="16"/>
    </w:rPr>
  </w:style>
  <w:style w:type="paragraph" w:styleId="Bezodstpw">
    <w:name w:val="No Spacing"/>
    <w:uiPriority w:val="1"/>
    <w:qFormat/>
    <w:rsid w:val="008F6C76"/>
    <w:rPr>
      <w:sz w:val="22"/>
      <w:szCs w:val="22"/>
      <w:lang w:eastAsia="en-US"/>
    </w:rPr>
  </w:style>
  <w:style w:type="paragraph" w:customStyle="1" w:styleId="Zawartotabeli">
    <w:name w:val="Zawartość tabeli"/>
    <w:basedOn w:val="Normalny"/>
    <w:rsid w:val="004D3598"/>
    <w:pPr>
      <w:suppressLineNumbers/>
      <w:suppressAutoHyphens/>
    </w:pPr>
    <w:rPr>
      <w:lang w:eastAsia="ar-SA"/>
    </w:rPr>
  </w:style>
  <w:style w:type="paragraph" w:styleId="Akapitzlist">
    <w:name w:val="List Paragraph"/>
    <w:basedOn w:val="Normalny"/>
    <w:uiPriority w:val="34"/>
    <w:qFormat/>
    <w:rsid w:val="00827B1B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CC21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12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zetargi@scol.warszawa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ol.warszawa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biuro@scol.warszawa.pl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6" Type="http://schemas.openxmlformats.org/officeDocument/2006/relationships/oleObject" Target="embeddings/oleObject2.bin"/><Relationship Id="rId5" Type="http://schemas.openxmlformats.org/officeDocument/2006/relationships/image" Target="media/image2.png"/><Relationship Id="rId4" Type="http://schemas.openxmlformats.org/officeDocument/2006/relationships/hyperlink" Target="http://www.scol.warszawa.p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.bartosinska\Desktop\Papier%20firmowy%20SCOL%20-%20UE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SCOL - UE</Template>
  <TotalTime>82</TotalTime>
  <Pages>1</Pages>
  <Words>496</Words>
  <Characters>2981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Edyta Bartosińska</dc:creator>
  <cp:keywords/>
  <cp:lastModifiedBy>Małgorzata Ludwiszewska</cp:lastModifiedBy>
  <cp:revision>29</cp:revision>
  <cp:lastPrinted>2019-01-10T08:38:00Z</cp:lastPrinted>
  <dcterms:created xsi:type="dcterms:W3CDTF">2017-01-12T10:40:00Z</dcterms:created>
  <dcterms:modified xsi:type="dcterms:W3CDTF">2019-01-10T08:38:00Z</dcterms:modified>
</cp:coreProperties>
</file>